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873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2"/>
        <w:gridCol w:w="4055"/>
        <w:gridCol w:w="3128"/>
        <w:gridCol w:w="1734"/>
        <w:gridCol w:w="3742"/>
        <w:gridCol w:w="2670"/>
        <w:gridCol w:w="1419"/>
      </w:tblGrid>
      <w:tr w:rsidR="00887331" w14:paraId="0F76EC8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982" w:type="dxa"/>
            <w:tcBorders>
              <w:bottom w:val="single" w:sz="6" w:space="0" w:color="DDDDDD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</w:tcPr>
          <w:p w14:paraId="28D5534A" w14:textId="77777777" w:rsidR="00887331" w:rsidRDefault="00000000">
            <w:pPr>
              <w:spacing w:after="225" w:line="240" w:lineRule="auto"/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</w:pPr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Nr. Rendor</w:t>
            </w:r>
          </w:p>
        </w:tc>
        <w:tc>
          <w:tcPr>
            <w:tcW w:w="4055" w:type="dxa"/>
            <w:tcBorders>
              <w:bottom w:val="single" w:sz="6" w:space="0" w:color="DDDDDD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</w:tcPr>
          <w:p w14:paraId="1AE9116E" w14:textId="77777777" w:rsidR="00887331" w:rsidRDefault="00000000">
            <w:pPr>
              <w:spacing w:after="225" w:line="240" w:lineRule="auto"/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</w:pPr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Data e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regjistrimit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të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kërkesës</w:t>
            </w:r>
            <w:proofErr w:type="spellEnd"/>
          </w:p>
        </w:tc>
        <w:tc>
          <w:tcPr>
            <w:tcW w:w="3128" w:type="dxa"/>
            <w:tcBorders>
              <w:bottom w:val="single" w:sz="6" w:space="0" w:color="DDDDDD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</w:tcPr>
          <w:p w14:paraId="7A4E70BD" w14:textId="77777777" w:rsidR="00887331" w:rsidRDefault="00000000">
            <w:pPr>
              <w:spacing w:after="225" w:line="240" w:lineRule="auto"/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Objekti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i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kërkesës</w:t>
            </w:r>
            <w:proofErr w:type="spellEnd"/>
          </w:p>
        </w:tc>
        <w:tc>
          <w:tcPr>
            <w:tcW w:w="1734" w:type="dxa"/>
            <w:tcBorders>
              <w:bottom w:val="single" w:sz="6" w:space="0" w:color="DDDDDD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</w:tcPr>
          <w:p w14:paraId="2E480350" w14:textId="77777777" w:rsidR="00887331" w:rsidRDefault="00000000">
            <w:pPr>
              <w:spacing w:after="225" w:line="240" w:lineRule="auto"/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Përgjigje</w:t>
            </w:r>
            <w:proofErr w:type="spellEnd"/>
          </w:p>
        </w:tc>
        <w:tc>
          <w:tcPr>
            <w:tcW w:w="3742" w:type="dxa"/>
            <w:tcBorders>
              <w:bottom w:val="single" w:sz="6" w:space="0" w:color="DDDDDD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</w:tcPr>
          <w:p w14:paraId="1BB3E942" w14:textId="77777777" w:rsidR="00887331" w:rsidRDefault="00000000">
            <w:pPr>
              <w:spacing w:after="225" w:line="240" w:lineRule="auto"/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</w:pPr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Data e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kthimit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të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përgjigjes</w:t>
            </w:r>
            <w:proofErr w:type="spellEnd"/>
          </w:p>
        </w:tc>
        <w:tc>
          <w:tcPr>
            <w:tcW w:w="2670" w:type="dxa"/>
            <w:tcBorders>
              <w:bottom w:val="single" w:sz="6" w:space="0" w:color="DDDDDD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</w:tcPr>
          <w:p w14:paraId="6008509B" w14:textId="77777777" w:rsidR="00887331" w:rsidRDefault="00000000">
            <w:pPr>
              <w:spacing w:after="225" w:line="240" w:lineRule="auto"/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Statusi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i</w:t>
            </w:r>
            <w:proofErr w:type="spellEnd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kërkesës</w:t>
            </w:r>
            <w:proofErr w:type="spellEnd"/>
          </w:p>
        </w:tc>
        <w:tc>
          <w:tcPr>
            <w:tcW w:w="1419" w:type="dxa"/>
            <w:tcBorders>
              <w:bottom w:val="single" w:sz="6" w:space="0" w:color="DDDDDD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</w:tcPr>
          <w:p w14:paraId="3A093D06" w14:textId="77777777" w:rsidR="00887331" w:rsidRDefault="00000000">
            <w:pPr>
              <w:spacing w:after="225" w:line="240" w:lineRule="auto"/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</w:pPr>
            <w:r>
              <w:rPr>
                <w:rFonts w:eastAsia="Times New Roman" w:cs="Calibri"/>
                <w:b/>
                <w:bCs/>
                <w:color w:val="FFFFFF"/>
                <w:sz w:val="24"/>
                <w:szCs w:val="24"/>
              </w:rPr>
              <w:t>Tarifa</w:t>
            </w:r>
          </w:p>
        </w:tc>
      </w:tr>
      <w:tr w:rsidR="00887331" w14:paraId="0B712A67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05D5069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6E2A3A8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>Janar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FAD6A3A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AD11932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2C0832E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5E756AD4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59902F3D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2B2191DC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F7472D5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1661ED0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gramStart"/>
            <w:r>
              <w:rPr>
                <w:rFonts w:eastAsia="Times New Roman" w:cs="Calibri"/>
                <w:sz w:val="24"/>
                <w:szCs w:val="24"/>
              </w:rPr>
              <w:t>Shkurt  2025</w:t>
            </w:r>
            <w:proofErr w:type="gramEnd"/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5B8C557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5C7761C9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AEF56C0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ADFF1D1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C4CD8AE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23E3C1A0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1E56822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8D8B792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>Mars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D072000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563702D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2D32F75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AD095CA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F0F2AA5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1BE5E97C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387EE1D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0C6CA51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>Prill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54C61F7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E5700B7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AC37153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6DF7F4D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7239A5F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0516F41B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5E3AEBA6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56F2296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>Maj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38EA1D1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1E2BA25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20C1AE0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56FB98C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A2E1636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34C405BF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5C9F6528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9F895F5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</w:rPr>
              <w:t>Qershor</w:t>
            </w:r>
            <w:proofErr w:type="spellEnd"/>
            <w:r>
              <w:rPr>
                <w:rFonts w:eastAsia="Times New Roman" w:cs="Calibri"/>
                <w:sz w:val="24"/>
                <w:szCs w:val="24"/>
              </w:rPr>
              <w:t xml:space="preserve">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09DBD76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3E7A0918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ABBC485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06F0FB6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FBA9A72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075F7F03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5F1D2D74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D659666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</w:rPr>
              <w:t>Korrik</w:t>
            </w:r>
            <w:proofErr w:type="spellEnd"/>
            <w:r>
              <w:rPr>
                <w:rFonts w:eastAsia="Times New Roman" w:cs="Calibri"/>
                <w:sz w:val="24"/>
                <w:szCs w:val="24"/>
              </w:rPr>
              <w:t xml:space="preserve">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3D47D066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712B0F3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31B1039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04A5284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E4C7CE0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5D915F06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5983D46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C73A68E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</w:rPr>
              <w:t>Gusht</w:t>
            </w:r>
            <w:proofErr w:type="spellEnd"/>
            <w:r>
              <w:rPr>
                <w:rFonts w:eastAsia="Times New Roman" w:cs="Calibri"/>
                <w:sz w:val="24"/>
                <w:szCs w:val="24"/>
              </w:rPr>
              <w:t xml:space="preserve">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BC986CE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D4551FE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7677037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648BA08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5F15ACC1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3FF7B8A3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CF74D23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656F708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</w:rPr>
              <w:t>Shtator</w:t>
            </w:r>
            <w:proofErr w:type="spellEnd"/>
            <w:r>
              <w:rPr>
                <w:rFonts w:eastAsia="Times New Roman" w:cs="Calibri"/>
                <w:sz w:val="24"/>
                <w:szCs w:val="24"/>
              </w:rPr>
              <w:t xml:space="preserve">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14FB409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9BABE13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C1A9BAC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3D2D4E0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A3D627B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17CD81B7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D7328A6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5EB1D34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</w:rPr>
              <w:t>Tetor</w:t>
            </w:r>
            <w:proofErr w:type="spellEnd"/>
            <w:r>
              <w:rPr>
                <w:rFonts w:eastAsia="Times New Roman" w:cs="Calibri"/>
                <w:sz w:val="24"/>
                <w:szCs w:val="24"/>
              </w:rPr>
              <w:t xml:space="preserve">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7CC36E0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061E0D4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5FAFA5D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86370FE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9F28462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00162AF9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1F6025A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5C50B5E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</w:rPr>
              <w:t>Nentor</w:t>
            </w:r>
            <w:proofErr w:type="spellEnd"/>
            <w:r>
              <w:rPr>
                <w:rFonts w:eastAsia="Times New Roman" w:cs="Calibri"/>
                <w:sz w:val="24"/>
                <w:szCs w:val="24"/>
              </w:rPr>
              <w:t xml:space="preserve">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351D25D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350022FC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14AF849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1423E116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3F7ED74B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887331" w14:paraId="48EFA454" w14:textId="77777777">
        <w:tblPrEx>
          <w:tblCellMar>
            <w:top w:w="0" w:type="dxa"/>
            <w:bottom w:w="0" w:type="dxa"/>
          </w:tblCellMar>
        </w:tblPrEx>
        <w:tc>
          <w:tcPr>
            <w:tcW w:w="198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6D7B33F3" w14:textId="77777777" w:rsidR="00887331" w:rsidRDefault="00887331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4055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A84D28A" w14:textId="77777777" w:rsidR="00887331" w:rsidRDefault="00000000">
            <w:pPr>
              <w:spacing w:after="225" w:line="240" w:lineRule="auto"/>
              <w:rPr>
                <w:rFonts w:eastAsia="Times New Roman" w:cs="Calibri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</w:rPr>
              <w:t>Dhjetor</w:t>
            </w:r>
            <w:proofErr w:type="spellEnd"/>
            <w:r>
              <w:rPr>
                <w:rFonts w:eastAsia="Times New Roman" w:cs="Calibri"/>
                <w:sz w:val="24"/>
                <w:szCs w:val="24"/>
              </w:rPr>
              <w:t xml:space="preserve"> 2025</w:t>
            </w:r>
          </w:p>
        </w:tc>
        <w:tc>
          <w:tcPr>
            <w:tcW w:w="3128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48DB08E" w14:textId="77777777" w:rsidR="00887331" w:rsidRDefault="00000000">
            <w:pPr>
              <w:spacing w:after="0" w:line="240" w:lineRule="auto"/>
              <w:ind w:left="644"/>
              <w:jc w:val="both"/>
              <w:rPr>
                <w:rFonts w:eastAsia="Times New Roman" w:cs="Calibri"/>
                <w:sz w:val="24"/>
                <w:szCs w:val="24"/>
              </w:rPr>
            </w:pPr>
            <w:r>
              <w:rPr>
                <w:rFonts w:eastAsia="Times New Roman" w:cs="Calibri"/>
                <w:sz w:val="24"/>
                <w:szCs w:val="24"/>
              </w:rPr>
              <w:t xml:space="preserve">Nuk ka </w:t>
            </w:r>
            <w:proofErr w:type="spellStart"/>
            <w:r>
              <w:rPr>
                <w:rFonts w:eastAsia="Times New Roman" w:cs="Calibri"/>
                <w:sz w:val="24"/>
                <w:szCs w:val="24"/>
              </w:rPr>
              <w:t>kerkese</w:t>
            </w:r>
            <w:proofErr w:type="spellEnd"/>
          </w:p>
        </w:tc>
        <w:tc>
          <w:tcPr>
            <w:tcW w:w="1734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0ABB08D0" w14:textId="77777777" w:rsidR="00887331" w:rsidRDefault="00887331">
            <w:pPr>
              <w:spacing w:after="0" w:line="240" w:lineRule="auto"/>
              <w:ind w:left="360"/>
              <w:jc w:val="both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3742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444DC324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2670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76442307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  <w:tc>
          <w:tcPr>
            <w:tcW w:w="1419" w:type="dxa"/>
            <w:tcMar>
              <w:top w:w="90" w:type="dxa"/>
              <w:left w:w="360" w:type="dxa"/>
              <w:bottom w:w="90" w:type="dxa"/>
              <w:right w:w="360" w:type="dxa"/>
            </w:tcMar>
          </w:tcPr>
          <w:p w14:paraId="2F00B36A" w14:textId="77777777" w:rsidR="00887331" w:rsidRDefault="00887331">
            <w:p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</w:p>
        </w:tc>
      </w:tr>
    </w:tbl>
    <w:p w14:paraId="2C7FF48C" w14:textId="77777777" w:rsidR="00887331" w:rsidRDefault="00887331"/>
    <w:sectPr w:rsidR="00887331"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103B3" w14:textId="77777777" w:rsidR="00E24AFC" w:rsidRDefault="00E24AFC">
      <w:pPr>
        <w:spacing w:after="0" w:line="240" w:lineRule="auto"/>
      </w:pPr>
      <w:r>
        <w:separator/>
      </w:r>
    </w:p>
  </w:endnote>
  <w:endnote w:type="continuationSeparator" w:id="0">
    <w:p w14:paraId="468A0440" w14:textId="77777777" w:rsidR="00E24AFC" w:rsidRDefault="00E24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B9F10" w14:textId="77777777" w:rsidR="00E24AFC" w:rsidRDefault="00E24AF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50A8A44" w14:textId="77777777" w:rsidR="00E24AFC" w:rsidRDefault="00E24A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87331"/>
    <w:rsid w:val="007F275E"/>
    <w:rsid w:val="00887331"/>
    <w:rsid w:val="00A737DF"/>
    <w:rsid w:val="00D50ADE"/>
    <w:rsid w:val="00E2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DB6F"/>
  <w15:docId w15:val="{B87E972B-5507-4C34-926A-42377640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q-AL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MS Mincho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dc:description/>
  <cp:lastModifiedBy>Adri Levendi</cp:lastModifiedBy>
  <cp:revision>2</cp:revision>
  <dcterms:created xsi:type="dcterms:W3CDTF">2025-12-30T10:49:00Z</dcterms:created>
  <dcterms:modified xsi:type="dcterms:W3CDTF">2025-12-30T10:49:00Z</dcterms:modified>
</cp:coreProperties>
</file>